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F8" w:rsidRPr="005E108C" w:rsidRDefault="00E47EF8" w:rsidP="008D2706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28"/>
          <w:lang w:eastAsia="en-US"/>
        </w:rPr>
      </w:pPr>
      <w:r w:rsidRPr="005E108C">
        <w:rPr>
          <w:rFonts w:cs="Arial"/>
          <w:b/>
          <w:bCs/>
          <w:sz w:val="32"/>
          <w:szCs w:val="28"/>
          <w:lang w:eastAsia="en-US"/>
        </w:rPr>
        <w:t>CALENDARIO REGATE 2018 GARDA TRENTINO</w:t>
      </w:r>
    </w:p>
    <w:p w:rsidR="00E47EF8" w:rsidRDefault="00E47EF8" w:rsidP="003366B6">
      <w:pPr>
        <w:autoSpaceDE w:val="0"/>
        <w:autoSpaceDN w:val="0"/>
        <w:adjustRightInd w:val="0"/>
        <w:jc w:val="both"/>
        <w:rPr>
          <w:rFonts w:cs="Arial"/>
          <w:szCs w:val="24"/>
          <w:lang w:eastAsia="en-US"/>
        </w:rPr>
      </w:pPr>
    </w:p>
    <w:p w:rsidR="00E47EF8" w:rsidRPr="005E108C" w:rsidRDefault="00E47EF8" w:rsidP="003366B6">
      <w:pPr>
        <w:autoSpaceDE w:val="0"/>
        <w:autoSpaceDN w:val="0"/>
        <w:adjustRightInd w:val="0"/>
        <w:jc w:val="both"/>
        <w:rPr>
          <w:rFonts w:cs="Arial"/>
          <w:b/>
          <w:color w:val="00B0F0"/>
          <w:szCs w:val="24"/>
          <w:lang w:eastAsia="en-US"/>
        </w:rPr>
      </w:pPr>
      <w:r w:rsidRPr="005E108C">
        <w:rPr>
          <w:rFonts w:cs="Arial"/>
          <w:b/>
          <w:color w:val="00B0F0"/>
          <w:szCs w:val="24"/>
          <w:lang w:eastAsia="en-US"/>
        </w:rPr>
        <w:t>FRAGLIA DELLA VELA - RIVA DEL GARDA</w:t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28 mar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3° Meeting Country Cup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29 mar - 1 apr</w:t>
      </w:r>
      <w:r w:rsidRPr="005E108C">
        <w:rPr>
          <w:rFonts w:cs="Arial"/>
          <w:color w:val="000000"/>
          <w:szCs w:val="24"/>
          <w:lang w:val="en-US" w:eastAsia="en-US"/>
        </w:rPr>
        <w:tab/>
        <w:t>36° Garda Lake Meeting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19 - 21apr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European Sailing League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22 - 26 apr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Yachting Rus Cup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10 - 12 mag</w:t>
      </w:r>
      <w:r w:rsidRPr="005E108C">
        <w:rPr>
          <w:rFonts w:cs="Arial"/>
          <w:color w:val="000000"/>
          <w:szCs w:val="24"/>
          <w:lang w:val="en-US" w:eastAsia="en-US"/>
        </w:rPr>
        <w:tab/>
        <w:t>Riva Cup 505</w:t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10 - 12 mag</w:t>
      </w:r>
      <w:r w:rsidRPr="005E108C">
        <w:rPr>
          <w:rFonts w:cs="Arial"/>
          <w:color w:val="000000"/>
          <w:szCs w:val="24"/>
          <w:lang w:val="en-US" w:eastAsia="en-US"/>
        </w:rPr>
        <w:tab/>
        <w:t>Riva Cup Dyas</w:t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10 - 12 mag</w:t>
      </w:r>
      <w:r w:rsidRPr="005E108C">
        <w:rPr>
          <w:rFonts w:cs="Arial"/>
          <w:color w:val="000000"/>
          <w:szCs w:val="24"/>
          <w:lang w:val="en-US" w:eastAsia="en-US"/>
        </w:rPr>
        <w:tab/>
        <w:t>Riva Cup Korsair</w:t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18 - 27 mag</w:t>
      </w:r>
      <w:r w:rsidRPr="005E108C">
        <w:rPr>
          <w:rFonts w:cs="Arial"/>
          <w:color w:val="000000"/>
          <w:szCs w:val="24"/>
          <w:lang w:val="en-US" w:eastAsia="en-US"/>
        </w:rPr>
        <w:tab/>
        <w:t>Gc32 World Championship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31 mag - 3 giu</w:t>
      </w:r>
      <w:r w:rsidRPr="005E108C">
        <w:rPr>
          <w:rFonts w:cs="Arial"/>
          <w:color w:val="000000"/>
          <w:szCs w:val="24"/>
          <w:lang w:val="en-US" w:eastAsia="en-US"/>
        </w:rPr>
        <w:tab/>
        <w:t>Campionato Nazionale J24 Open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396D9F">
      <w:pPr>
        <w:tabs>
          <w:tab w:val="left" w:pos="1322"/>
          <w:tab w:val="left" w:pos="2410"/>
          <w:tab w:val="left" w:pos="3966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9 - 10 giu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Trofeo Rothoblass</w:t>
      </w:r>
    </w:p>
    <w:p w:rsidR="00E47EF8" w:rsidRPr="005E108C" w:rsidRDefault="00E47EF8" w:rsidP="00396D9F">
      <w:pPr>
        <w:tabs>
          <w:tab w:val="left" w:pos="1322"/>
          <w:tab w:val="left" w:pos="2410"/>
          <w:tab w:val="left" w:pos="3966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9 - 10 giu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66° Nastro Azzurro - Rivalora</w:t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22 - 24 g</w:t>
      </w:r>
      <w:r w:rsidRPr="005E108C">
        <w:rPr>
          <w:rFonts w:cs="Arial"/>
          <w:color w:val="000000"/>
          <w:szCs w:val="24"/>
          <w:lang w:eastAsia="en-US"/>
        </w:rPr>
        <w:t>iu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J70 Eurocup 2018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30 giu - 3 lug</w:t>
      </w:r>
      <w:r w:rsidRPr="005E108C">
        <w:rPr>
          <w:rFonts w:cs="Arial"/>
          <w:color w:val="000000"/>
          <w:szCs w:val="24"/>
          <w:lang w:eastAsia="en-US"/>
        </w:rPr>
        <w:tab/>
        <w:t>Solo Nations Cup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9 - 15 lug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Campionato Mondiale Yngling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20 - 22-lug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Melges 20 Performance Trophy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26 - 28 lug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Melges 32 Performance Trophy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3 - 10 ago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Campionato Europeo Melges 24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24 - 31 ago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Campionato Mondiale J24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3 - 7 set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Campionato Europeo FF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14 - 16 set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Alp Trophy Longtze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15 -17 set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Alp Trophy Vx One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30 set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Trofeo Paola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val="en-US" w:eastAsia="en-US"/>
        </w:rPr>
      </w:pPr>
      <w:r w:rsidRPr="005E108C">
        <w:rPr>
          <w:rFonts w:cs="Arial"/>
          <w:color w:val="000000"/>
          <w:szCs w:val="24"/>
          <w:lang w:val="en-US" w:eastAsia="en-US"/>
        </w:rPr>
        <w:t>2 - 6 ott</w:t>
      </w:r>
      <w:r w:rsidRPr="005E108C">
        <w:rPr>
          <w:rFonts w:cs="Arial"/>
          <w:color w:val="000000"/>
          <w:szCs w:val="24"/>
          <w:lang w:val="en-US" w:eastAsia="en-US"/>
        </w:rPr>
        <w:tab/>
      </w:r>
      <w:r w:rsidRPr="005E108C">
        <w:rPr>
          <w:rFonts w:cs="Arial"/>
          <w:color w:val="000000"/>
          <w:szCs w:val="24"/>
          <w:lang w:val="en-US" w:eastAsia="en-US"/>
        </w:rPr>
        <w:tab/>
        <w:t>Yachting Rus Cup</w:t>
      </w:r>
      <w:r w:rsidRPr="005E108C">
        <w:rPr>
          <w:rFonts w:cs="Arial"/>
          <w:color w:val="000000"/>
          <w:szCs w:val="24"/>
          <w:lang w:val="en-US"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21- 22 ott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Trofeo Ezio Torboli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cs="Arial"/>
          <w:color w:val="000000"/>
          <w:szCs w:val="24"/>
          <w:lang w:eastAsia="en-US"/>
        </w:rPr>
      </w:pPr>
      <w:r w:rsidRPr="005E108C">
        <w:rPr>
          <w:rFonts w:cs="Arial"/>
          <w:color w:val="000000"/>
          <w:szCs w:val="24"/>
          <w:lang w:eastAsia="en-US"/>
        </w:rPr>
        <w:t>24 - 27 ott</w:t>
      </w:r>
      <w:r w:rsidRPr="005E108C">
        <w:rPr>
          <w:rFonts w:cs="Arial"/>
          <w:color w:val="000000"/>
          <w:szCs w:val="24"/>
          <w:lang w:eastAsia="en-US"/>
        </w:rPr>
        <w:tab/>
      </w:r>
      <w:r w:rsidRPr="005E108C">
        <w:rPr>
          <w:rFonts w:cs="Arial"/>
          <w:color w:val="000000"/>
          <w:szCs w:val="24"/>
          <w:lang w:eastAsia="en-US"/>
        </w:rPr>
        <w:tab/>
        <w:t>29er Eurocup 2018</w:t>
      </w:r>
      <w:r w:rsidRPr="005E108C">
        <w:rPr>
          <w:rFonts w:cs="Arial"/>
          <w:color w:val="000000"/>
          <w:szCs w:val="24"/>
          <w:lang w:eastAsia="en-US"/>
        </w:rPr>
        <w:tab/>
      </w:r>
    </w:p>
    <w:p w:rsidR="00E47EF8" w:rsidRPr="005E108C" w:rsidRDefault="00E47EF8" w:rsidP="003366B6">
      <w:pPr>
        <w:autoSpaceDE w:val="0"/>
        <w:autoSpaceDN w:val="0"/>
        <w:adjustRightInd w:val="0"/>
        <w:jc w:val="both"/>
        <w:rPr>
          <w:rFonts w:cs="Arial"/>
          <w:szCs w:val="24"/>
          <w:lang w:eastAsia="en-US"/>
        </w:rPr>
      </w:pPr>
    </w:p>
    <w:p w:rsidR="00E47EF8" w:rsidRPr="005E108C" w:rsidRDefault="00E47EF8" w:rsidP="003366B6">
      <w:pPr>
        <w:autoSpaceDE w:val="0"/>
        <w:autoSpaceDN w:val="0"/>
        <w:adjustRightInd w:val="0"/>
        <w:jc w:val="both"/>
        <w:rPr>
          <w:rFonts w:cs="Arial"/>
          <w:b/>
          <w:color w:val="00B0F0"/>
          <w:szCs w:val="24"/>
          <w:lang w:eastAsia="en-US"/>
        </w:rPr>
      </w:pPr>
      <w:r w:rsidRPr="005E108C">
        <w:rPr>
          <w:rFonts w:cs="Arial"/>
          <w:b/>
          <w:color w:val="00B0F0"/>
          <w:szCs w:val="24"/>
          <w:lang w:eastAsia="en-US"/>
        </w:rPr>
        <w:t>CIRCOLO VELA ARCO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eastAsia="en-US"/>
        </w:rPr>
        <w:t>24 - 25 mar</w:t>
      </w:r>
      <w:r w:rsidRPr="005E108C">
        <w:rPr>
          <w:rFonts w:cs="Arial"/>
          <w:szCs w:val="24"/>
          <w:lang w:eastAsia="en-US"/>
        </w:rPr>
        <w:tab/>
        <w:t xml:space="preserve"> </w:t>
      </w:r>
      <w:r w:rsidRPr="005E108C">
        <w:rPr>
          <w:rFonts w:cs="Arial"/>
          <w:szCs w:val="24"/>
          <w:lang w:eastAsia="en-US"/>
        </w:rPr>
        <w:tab/>
        <w:t xml:space="preserve">7° Easter Regatta 29er 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eastAsia="en-US"/>
        </w:rPr>
        <w:t>26 - 27 mag</w:t>
      </w:r>
      <w:r w:rsidRPr="005E108C">
        <w:rPr>
          <w:rFonts w:cs="Arial"/>
          <w:szCs w:val="24"/>
          <w:lang w:eastAsia="en-US"/>
        </w:rPr>
        <w:tab/>
        <w:t xml:space="preserve"> </w:t>
      </w:r>
      <w:r w:rsidRPr="005E108C">
        <w:rPr>
          <w:rFonts w:cs="Arial"/>
          <w:szCs w:val="24"/>
          <w:lang w:eastAsia="en-US"/>
        </w:rPr>
        <w:tab/>
        <w:t>Trofeo Neirotti - con CST Slalom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val="en-US" w:eastAsia="en-US"/>
        </w:rPr>
      </w:pPr>
      <w:r w:rsidRPr="005E108C">
        <w:rPr>
          <w:rFonts w:cs="Arial"/>
          <w:szCs w:val="24"/>
          <w:lang w:val="en-US" w:eastAsia="en-US"/>
        </w:rPr>
        <w:t>1 - 3 giu</w:t>
      </w:r>
      <w:r w:rsidRPr="005E108C">
        <w:rPr>
          <w:rFonts w:cs="Arial"/>
          <w:szCs w:val="24"/>
          <w:lang w:val="en-US" w:eastAsia="en-US"/>
        </w:rPr>
        <w:tab/>
      </w:r>
      <w:r w:rsidRPr="005E108C">
        <w:rPr>
          <w:rFonts w:cs="Arial"/>
          <w:szCs w:val="24"/>
          <w:lang w:val="en-US" w:eastAsia="en-US"/>
        </w:rPr>
        <w:tab/>
        <w:t>6° A Class Championship A CAT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val="en-US" w:eastAsia="en-US"/>
        </w:rPr>
      </w:pPr>
      <w:r w:rsidRPr="005E108C">
        <w:rPr>
          <w:rFonts w:cs="Arial"/>
          <w:szCs w:val="24"/>
          <w:lang w:val="en-US" w:eastAsia="en-US"/>
        </w:rPr>
        <w:t>23 - 24 giu</w:t>
      </w:r>
      <w:r w:rsidRPr="005E108C">
        <w:rPr>
          <w:rFonts w:cs="Arial"/>
          <w:szCs w:val="24"/>
          <w:lang w:val="en-US" w:eastAsia="en-US"/>
        </w:rPr>
        <w:tab/>
        <w:t xml:space="preserve"> </w:t>
      </w:r>
      <w:r w:rsidRPr="005E108C">
        <w:rPr>
          <w:rFonts w:cs="Arial"/>
          <w:szCs w:val="24"/>
          <w:lang w:val="en-US" w:eastAsia="en-US"/>
        </w:rPr>
        <w:tab/>
        <w:t>20° Trofeo 4 Laghi Optimist - 420 - O'Pen Bic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val="en-US" w:eastAsia="en-US"/>
        </w:rPr>
      </w:pPr>
      <w:r w:rsidRPr="005E108C">
        <w:rPr>
          <w:rFonts w:cs="Arial"/>
          <w:szCs w:val="24"/>
          <w:lang w:val="en-US" w:eastAsia="en-US"/>
        </w:rPr>
        <w:t xml:space="preserve">30 giu - 5 lug </w:t>
      </w:r>
      <w:r w:rsidRPr="005E108C">
        <w:rPr>
          <w:rFonts w:cs="Arial"/>
          <w:szCs w:val="24"/>
          <w:lang w:val="en-US" w:eastAsia="en-US"/>
        </w:rPr>
        <w:tab/>
        <w:t xml:space="preserve">18 ft skiff European Championship 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eastAsia="en-US"/>
        </w:rPr>
        <w:t>6 - 14 lug</w:t>
      </w:r>
      <w:r w:rsidRPr="005E108C">
        <w:rPr>
          <w:rFonts w:cs="Arial"/>
          <w:szCs w:val="24"/>
          <w:lang w:eastAsia="en-US"/>
        </w:rPr>
        <w:tab/>
      </w:r>
      <w:r w:rsidRPr="005E108C">
        <w:rPr>
          <w:rFonts w:cs="Arial"/>
          <w:szCs w:val="24"/>
          <w:lang w:eastAsia="en-US"/>
        </w:rPr>
        <w:tab/>
        <w:t xml:space="preserve">Campionato Europeo Classe Europa 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eastAsia="en-US"/>
        </w:rPr>
        <w:t xml:space="preserve">21 - 27 lug </w:t>
      </w:r>
      <w:r w:rsidRPr="005E108C">
        <w:rPr>
          <w:rFonts w:cs="Arial"/>
          <w:szCs w:val="24"/>
          <w:lang w:eastAsia="en-US"/>
        </w:rPr>
        <w:tab/>
      </w:r>
      <w:r w:rsidRPr="005E108C">
        <w:rPr>
          <w:rFonts w:cs="Arial"/>
          <w:szCs w:val="24"/>
          <w:lang w:eastAsia="en-US"/>
        </w:rPr>
        <w:tab/>
        <w:t>German Championship Optimist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eastAsia="en-US"/>
        </w:rPr>
        <w:t xml:space="preserve">29 lug - 4 ago </w:t>
      </w:r>
      <w:r w:rsidRPr="005E108C">
        <w:rPr>
          <w:rFonts w:cs="Arial"/>
          <w:szCs w:val="24"/>
          <w:lang w:eastAsia="en-US"/>
        </w:rPr>
        <w:tab/>
        <w:t>Campionato Europeo Contender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eastAsia="en-US"/>
        </w:rPr>
        <w:t xml:space="preserve">11 - 13 ago </w:t>
      </w:r>
      <w:r w:rsidRPr="005E108C">
        <w:rPr>
          <w:rFonts w:cs="Arial"/>
          <w:szCs w:val="24"/>
          <w:lang w:eastAsia="en-US"/>
        </w:rPr>
        <w:tab/>
      </w:r>
      <w:r w:rsidRPr="005E108C">
        <w:rPr>
          <w:rFonts w:cs="Arial"/>
          <w:szCs w:val="24"/>
          <w:lang w:eastAsia="en-US"/>
        </w:rPr>
        <w:tab/>
        <w:t>24° Ora Cup Ora Optimist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val="en-US" w:eastAsia="en-US"/>
        </w:rPr>
      </w:pPr>
      <w:r w:rsidRPr="005E108C">
        <w:rPr>
          <w:rFonts w:cs="Arial"/>
          <w:szCs w:val="24"/>
          <w:lang w:val="en-US" w:eastAsia="en-US"/>
        </w:rPr>
        <w:t>31 ago - 2 set</w:t>
      </w:r>
      <w:r w:rsidRPr="005E108C">
        <w:rPr>
          <w:rFonts w:cs="Arial"/>
          <w:szCs w:val="24"/>
          <w:lang w:val="en-US" w:eastAsia="en-US"/>
        </w:rPr>
        <w:tab/>
      </w:r>
      <w:r>
        <w:rPr>
          <w:rFonts w:cs="Arial"/>
          <w:szCs w:val="24"/>
          <w:lang w:val="en-US" w:eastAsia="en-US"/>
        </w:rPr>
        <w:t xml:space="preserve"> </w:t>
      </w:r>
      <w:r w:rsidRPr="005E108C">
        <w:rPr>
          <w:rFonts w:cs="Arial"/>
          <w:szCs w:val="24"/>
          <w:lang w:val="en-US" w:eastAsia="en-US"/>
        </w:rPr>
        <w:t>Italia Cup Laser Master Laser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val="en-US" w:eastAsia="en-US"/>
        </w:rPr>
      </w:pPr>
      <w:r w:rsidRPr="005E108C">
        <w:rPr>
          <w:rFonts w:cs="Arial"/>
          <w:szCs w:val="24"/>
          <w:lang w:val="en-US" w:eastAsia="en-US"/>
        </w:rPr>
        <w:t xml:space="preserve">12 - 16 set </w:t>
      </w:r>
      <w:r w:rsidRPr="005E108C">
        <w:rPr>
          <w:rFonts w:cs="Arial"/>
          <w:szCs w:val="24"/>
          <w:lang w:val="en-US" w:eastAsia="en-US"/>
        </w:rPr>
        <w:tab/>
      </w:r>
      <w:r w:rsidRPr="005E108C">
        <w:rPr>
          <w:rFonts w:cs="Arial"/>
          <w:szCs w:val="24"/>
          <w:lang w:val="en-US" w:eastAsia="en-US"/>
        </w:rPr>
        <w:tab/>
        <w:t>Europeans Tornado Tornado</w:t>
      </w:r>
    </w:p>
    <w:p w:rsidR="00E47EF8" w:rsidRPr="005E108C" w:rsidRDefault="00E47EF8" w:rsidP="008D2706">
      <w:pPr>
        <w:autoSpaceDE w:val="0"/>
        <w:autoSpaceDN w:val="0"/>
        <w:adjustRightInd w:val="0"/>
        <w:rPr>
          <w:rFonts w:cs="Arial"/>
          <w:szCs w:val="24"/>
          <w:lang w:val="en-US" w:eastAsia="en-US"/>
        </w:rPr>
      </w:pPr>
      <w:r w:rsidRPr="005E108C">
        <w:rPr>
          <w:rFonts w:cs="Arial"/>
          <w:szCs w:val="24"/>
          <w:lang w:val="en-US" w:eastAsia="en-US"/>
        </w:rPr>
        <w:t xml:space="preserve">13 - 14 set </w:t>
      </w:r>
      <w:r w:rsidRPr="005E108C">
        <w:rPr>
          <w:rFonts w:cs="Arial"/>
          <w:szCs w:val="24"/>
          <w:lang w:val="en-US" w:eastAsia="en-US"/>
        </w:rPr>
        <w:tab/>
      </w:r>
      <w:r w:rsidRPr="005E108C">
        <w:rPr>
          <w:rFonts w:cs="Arial"/>
          <w:szCs w:val="24"/>
          <w:lang w:val="en-US" w:eastAsia="en-US"/>
        </w:rPr>
        <w:tab/>
        <w:t>International Alpen Cup Dart 18</w:t>
      </w:r>
    </w:p>
    <w:p w:rsidR="00E47EF8" w:rsidRPr="005E108C" w:rsidRDefault="00E47EF8" w:rsidP="008D2706">
      <w:pPr>
        <w:jc w:val="both"/>
        <w:rPr>
          <w:rFonts w:cs="Arial"/>
          <w:szCs w:val="24"/>
          <w:lang w:eastAsia="en-US"/>
        </w:rPr>
      </w:pPr>
      <w:r w:rsidRPr="005E108C">
        <w:rPr>
          <w:rFonts w:cs="Arial"/>
          <w:szCs w:val="24"/>
          <w:lang w:val="en-US" w:eastAsia="en-US"/>
        </w:rPr>
        <w:t xml:space="preserve"> </w:t>
      </w:r>
      <w:r w:rsidRPr="005E108C">
        <w:rPr>
          <w:rFonts w:cs="Arial"/>
          <w:szCs w:val="24"/>
          <w:lang w:eastAsia="en-US"/>
        </w:rPr>
        <w:t xml:space="preserve">5 - 7 ott </w:t>
      </w:r>
      <w:r w:rsidRPr="005E108C">
        <w:rPr>
          <w:rFonts w:cs="Arial"/>
          <w:szCs w:val="24"/>
          <w:lang w:eastAsia="en-US"/>
        </w:rPr>
        <w:tab/>
      </w:r>
      <w:r w:rsidRPr="005E108C">
        <w:rPr>
          <w:rFonts w:cs="Arial"/>
          <w:szCs w:val="24"/>
          <w:lang w:eastAsia="en-US"/>
        </w:rPr>
        <w:tab/>
        <w:t xml:space="preserve">O'Pen Bic Eurochallenge </w:t>
      </w:r>
    </w:p>
    <w:p w:rsidR="00E47EF8" w:rsidRPr="005E108C" w:rsidRDefault="00E47EF8" w:rsidP="008D2706">
      <w:pPr>
        <w:jc w:val="both"/>
        <w:rPr>
          <w:rFonts w:cs="Arial"/>
          <w:szCs w:val="24"/>
          <w:lang w:eastAsia="en-US"/>
        </w:rPr>
      </w:pPr>
    </w:p>
    <w:p w:rsidR="00E47EF8" w:rsidRPr="005E108C" w:rsidRDefault="00E47EF8" w:rsidP="008D2706">
      <w:pPr>
        <w:jc w:val="both"/>
        <w:rPr>
          <w:rFonts w:cs="Arial"/>
          <w:b/>
          <w:color w:val="00B0F0"/>
          <w:szCs w:val="24"/>
          <w:lang w:eastAsia="en-US"/>
        </w:rPr>
      </w:pPr>
      <w:r w:rsidRPr="005E108C">
        <w:rPr>
          <w:rFonts w:cs="Arial"/>
          <w:b/>
          <w:color w:val="00B0F0"/>
          <w:szCs w:val="24"/>
          <w:lang w:eastAsia="en-US"/>
        </w:rPr>
        <w:t>CIRCOLO VELA TORBOLE</w:t>
      </w:r>
    </w:p>
    <w:p w:rsidR="00E47EF8" w:rsidRPr="005E108C" w:rsidRDefault="00E47EF8" w:rsidP="00113F18">
      <w:pPr>
        <w:rPr>
          <w:szCs w:val="24"/>
        </w:rPr>
      </w:pPr>
    </w:p>
    <w:p w:rsidR="00E47EF8" w:rsidRPr="005E108C" w:rsidRDefault="00E47EF8" w:rsidP="00113F18">
      <w:pPr>
        <w:rPr>
          <w:szCs w:val="24"/>
        </w:rPr>
      </w:pPr>
      <w:r w:rsidRPr="005E108C">
        <w:rPr>
          <w:szCs w:val="24"/>
        </w:rPr>
        <w:t xml:space="preserve">16 - 18 mar </w:t>
      </w:r>
      <w:r w:rsidRPr="005E108C">
        <w:rPr>
          <w:szCs w:val="24"/>
        </w:rPr>
        <w:tab/>
      </w:r>
      <w:r w:rsidRPr="005E108C">
        <w:rPr>
          <w:szCs w:val="24"/>
        </w:rPr>
        <w:tab/>
        <w:t>II° Garda Trentino Finn Cup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24 - 26 mar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20th Torbole Europe Meeting 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15 apr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Zonale Laser </w:t>
      </w:r>
    </w:p>
    <w:p w:rsidR="00E47EF8" w:rsidRPr="005E108C" w:rsidRDefault="00E47EF8" w:rsidP="00113F18">
      <w:pPr>
        <w:rPr>
          <w:szCs w:val="24"/>
        </w:rPr>
      </w:pPr>
      <w:r w:rsidRPr="005E108C">
        <w:rPr>
          <w:szCs w:val="24"/>
        </w:rPr>
        <w:t>20 - 22 apr</w:t>
      </w:r>
      <w:r w:rsidRPr="005E108C">
        <w:rPr>
          <w:szCs w:val="24"/>
        </w:rPr>
        <w:tab/>
      </w:r>
      <w:r w:rsidRPr="005E108C">
        <w:rPr>
          <w:szCs w:val="24"/>
        </w:rPr>
        <w:tab/>
        <w:t xml:space="preserve">Coppa Italia Laser </w:t>
      </w:r>
    </w:p>
    <w:p w:rsidR="00E47EF8" w:rsidRPr="005E108C" w:rsidRDefault="00E47EF8" w:rsidP="00113F18">
      <w:pPr>
        <w:rPr>
          <w:szCs w:val="24"/>
        </w:rPr>
      </w:pPr>
      <w:r w:rsidRPr="005E108C">
        <w:rPr>
          <w:szCs w:val="24"/>
        </w:rPr>
        <w:t>26 - 28 apr</w:t>
      </w:r>
      <w:r w:rsidRPr="005E108C">
        <w:rPr>
          <w:szCs w:val="24"/>
        </w:rPr>
        <w:tab/>
      </w:r>
      <w:r w:rsidRPr="005E108C">
        <w:rPr>
          <w:szCs w:val="24"/>
        </w:rPr>
        <w:tab/>
        <w:t xml:space="preserve">Alpen Cup 2018 - Trofeo Franco Santoni 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14 - 16 giu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44°Optimist d'Argento - 3° Tappa Trofeo Optimist Italia Kinder 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29 giu - 1 lug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>Melges 24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8 lug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Fraglia Cup 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25 - 26 lug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Contender Warm Up </w:t>
      </w:r>
    </w:p>
    <w:p w:rsidR="00E47EF8" w:rsidRPr="005E108C" w:rsidRDefault="00E47EF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28 - 29 lug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Trans Benaco Cruise Race </w:t>
      </w:r>
    </w:p>
    <w:p w:rsidR="00E47EF8" w:rsidRPr="005E108C" w:rsidRDefault="00E47EF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>23 - 25 ago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Flying Dutchman Marina Price </w:t>
      </w:r>
    </w:p>
    <w:p w:rsidR="00E47EF8" w:rsidRPr="005E108C" w:rsidRDefault="00E47EF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>27 ago - 2 sett</w:t>
      </w:r>
      <w:r w:rsidRPr="005E108C">
        <w:rPr>
          <w:szCs w:val="24"/>
          <w:lang w:val="en-US"/>
        </w:rPr>
        <w:tab/>
        <w:t xml:space="preserve">Collegiate Cup 2018 </w:t>
      </w:r>
    </w:p>
    <w:p w:rsidR="00E47EF8" w:rsidRPr="005E108C" w:rsidRDefault="00E47EF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14 - 16 set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Coppa Italia Moth </w:t>
      </w:r>
    </w:p>
    <w:p w:rsidR="00E47EF8" w:rsidRPr="005E108C" w:rsidRDefault="00E47EF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4 - 6 ott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14° Hans Detmar Wagner Cup - Dragons </w:t>
      </w:r>
    </w:p>
    <w:p w:rsidR="00E47EF8" w:rsidRPr="005E108C" w:rsidRDefault="00E47EF8" w:rsidP="00A667A8">
      <w:pPr>
        <w:rPr>
          <w:rFonts w:cs="Arial"/>
          <w:color w:val="00B0F0"/>
          <w:szCs w:val="24"/>
          <w:lang w:eastAsia="en-US"/>
        </w:rPr>
      </w:pPr>
      <w:r w:rsidRPr="005E108C">
        <w:rPr>
          <w:szCs w:val="24"/>
        </w:rPr>
        <w:t>1 - 3 nov</w:t>
      </w:r>
      <w:r w:rsidRPr="005E108C">
        <w:rPr>
          <w:szCs w:val="24"/>
        </w:rPr>
        <w:tab/>
      </w:r>
      <w:r w:rsidRPr="005E108C">
        <w:rPr>
          <w:szCs w:val="24"/>
        </w:rPr>
        <w:tab/>
        <w:t xml:space="preserve">VI° Optimist Halloween Cup </w:t>
      </w:r>
    </w:p>
    <w:p w:rsidR="00E47EF8" w:rsidRPr="005E108C" w:rsidRDefault="00E47EF8" w:rsidP="008D2706">
      <w:pPr>
        <w:jc w:val="both"/>
        <w:rPr>
          <w:rFonts w:cs="Arial"/>
          <w:color w:val="00B0F0"/>
          <w:szCs w:val="24"/>
          <w:lang w:eastAsia="en-US"/>
        </w:rPr>
      </w:pPr>
    </w:p>
    <w:p w:rsidR="00E47EF8" w:rsidRPr="005E108C" w:rsidRDefault="00E47EF8" w:rsidP="008D2706">
      <w:pPr>
        <w:jc w:val="both"/>
        <w:rPr>
          <w:rFonts w:cs="Arial"/>
          <w:b/>
          <w:color w:val="00B0F0"/>
          <w:szCs w:val="24"/>
          <w:lang w:eastAsia="en-US"/>
        </w:rPr>
      </w:pPr>
      <w:r w:rsidRPr="005E108C">
        <w:rPr>
          <w:rFonts w:cs="Arial"/>
          <w:b/>
          <w:color w:val="00B0F0"/>
          <w:szCs w:val="24"/>
          <w:lang w:eastAsia="en-US"/>
        </w:rPr>
        <w:t>LEGA NAVALE</w:t>
      </w:r>
    </w:p>
    <w:p w:rsidR="00E47EF8" w:rsidRPr="005E108C" w:rsidRDefault="00E47EF8" w:rsidP="00A00C1F">
      <w:pPr>
        <w:rPr>
          <w:szCs w:val="24"/>
        </w:rPr>
      </w:pPr>
    </w:p>
    <w:p w:rsidR="00E47EF8" w:rsidRPr="005E108C" w:rsidRDefault="00E47EF8" w:rsidP="00A00C1F">
      <w:pPr>
        <w:rPr>
          <w:i/>
          <w:szCs w:val="24"/>
        </w:rPr>
      </w:pPr>
      <w:r w:rsidRPr="005E108C">
        <w:rPr>
          <w:szCs w:val="24"/>
        </w:rPr>
        <w:t>26 - 27 mag</w:t>
      </w:r>
      <w:r w:rsidRPr="005E108C">
        <w:rPr>
          <w:szCs w:val="24"/>
        </w:rPr>
        <w:tab/>
      </w:r>
      <w:r w:rsidRPr="005E108C">
        <w:rPr>
          <w:szCs w:val="24"/>
        </w:rPr>
        <w:tab/>
        <w:t>Campionato Zonale - XIV Zona Techno 293</w:t>
      </w:r>
      <w:r w:rsidRPr="005E108C">
        <w:rPr>
          <w:szCs w:val="24"/>
        </w:rPr>
        <w:tab/>
      </w:r>
      <w:r w:rsidRPr="005E108C">
        <w:rPr>
          <w:szCs w:val="24"/>
        </w:rPr>
        <w:tab/>
      </w:r>
    </w:p>
    <w:p w:rsidR="00E47EF8" w:rsidRPr="005E108C" w:rsidRDefault="00E47EF8" w:rsidP="00A00C1F">
      <w:pPr>
        <w:rPr>
          <w:i/>
          <w:szCs w:val="24"/>
        </w:rPr>
      </w:pPr>
      <w:r w:rsidRPr="005E108C">
        <w:rPr>
          <w:szCs w:val="24"/>
        </w:rPr>
        <w:t>9 - 10 giu</w:t>
      </w:r>
      <w:r w:rsidRPr="005E108C">
        <w:rPr>
          <w:szCs w:val="24"/>
        </w:rPr>
        <w:tab/>
        <w:t xml:space="preserve"> </w:t>
      </w:r>
      <w:r w:rsidRPr="005E108C">
        <w:rPr>
          <w:szCs w:val="24"/>
        </w:rPr>
        <w:tab/>
        <w:t xml:space="preserve">Regata Circuito Nord O’pen Bic  </w:t>
      </w:r>
    </w:p>
    <w:p w:rsidR="00E47EF8" w:rsidRPr="005E108C" w:rsidRDefault="00E47EF8" w:rsidP="00A00C1F">
      <w:pPr>
        <w:rPr>
          <w:i/>
          <w:szCs w:val="24"/>
        </w:rPr>
      </w:pPr>
      <w:r w:rsidRPr="005E108C">
        <w:rPr>
          <w:szCs w:val="24"/>
        </w:rPr>
        <w:t>27 giu</w:t>
      </w:r>
      <w:r w:rsidRPr="005E108C">
        <w:rPr>
          <w:szCs w:val="24"/>
        </w:rPr>
        <w:tab/>
      </w:r>
      <w:r w:rsidRPr="005E108C">
        <w:rPr>
          <w:szCs w:val="24"/>
        </w:rPr>
        <w:tab/>
      </w:r>
      <w:r w:rsidRPr="005E108C">
        <w:rPr>
          <w:szCs w:val="24"/>
        </w:rPr>
        <w:tab/>
        <w:t>Tappa Giro del Garda in Kayak pro Aido</w:t>
      </w:r>
      <w:r w:rsidRPr="005E108C">
        <w:rPr>
          <w:szCs w:val="24"/>
        </w:rPr>
        <w:tab/>
      </w:r>
      <w:r w:rsidRPr="005E108C">
        <w:rPr>
          <w:szCs w:val="24"/>
        </w:rPr>
        <w:tab/>
      </w:r>
    </w:p>
    <w:p w:rsidR="00E47EF8" w:rsidRPr="005E108C" w:rsidRDefault="00E47EF8" w:rsidP="00A00C1F">
      <w:pPr>
        <w:rPr>
          <w:szCs w:val="24"/>
        </w:rPr>
      </w:pPr>
      <w:r w:rsidRPr="005E108C">
        <w:rPr>
          <w:szCs w:val="24"/>
        </w:rPr>
        <w:t>23 set</w:t>
      </w:r>
      <w:r w:rsidRPr="005E108C">
        <w:rPr>
          <w:szCs w:val="24"/>
        </w:rPr>
        <w:tab/>
      </w:r>
      <w:r w:rsidRPr="005E108C">
        <w:rPr>
          <w:szCs w:val="24"/>
        </w:rPr>
        <w:tab/>
      </w:r>
      <w:r w:rsidRPr="005E108C">
        <w:rPr>
          <w:szCs w:val="24"/>
        </w:rPr>
        <w:tab/>
        <w:t>Trofeo “E. Rigatti” prova Fraglia Cup Orc</w:t>
      </w:r>
      <w:r w:rsidRPr="005E108C">
        <w:rPr>
          <w:szCs w:val="24"/>
        </w:rPr>
        <w:tab/>
      </w:r>
    </w:p>
    <w:p w:rsidR="00E47EF8" w:rsidRPr="005E108C" w:rsidRDefault="00E47EF8" w:rsidP="00A00C1F">
      <w:pPr>
        <w:rPr>
          <w:i/>
          <w:szCs w:val="24"/>
        </w:rPr>
      </w:pPr>
      <w:r w:rsidRPr="005E108C">
        <w:rPr>
          <w:szCs w:val="24"/>
        </w:rPr>
        <w:t>7 ott</w:t>
      </w:r>
      <w:r w:rsidRPr="005E108C">
        <w:rPr>
          <w:szCs w:val="24"/>
        </w:rPr>
        <w:tab/>
        <w:t xml:space="preserve"> </w:t>
      </w:r>
      <w:r w:rsidRPr="005E108C">
        <w:rPr>
          <w:szCs w:val="24"/>
        </w:rPr>
        <w:tab/>
      </w:r>
      <w:r w:rsidRPr="005E108C">
        <w:rPr>
          <w:szCs w:val="24"/>
        </w:rPr>
        <w:tab/>
        <w:t>Trofeo “Centro Vela” regata Orc</w:t>
      </w:r>
      <w:r w:rsidRPr="005E108C">
        <w:rPr>
          <w:szCs w:val="24"/>
        </w:rPr>
        <w:tab/>
      </w:r>
      <w:r w:rsidRPr="005E108C">
        <w:rPr>
          <w:szCs w:val="24"/>
        </w:rPr>
        <w:tab/>
      </w:r>
      <w:r w:rsidRPr="005E108C">
        <w:rPr>
          <w:szCs w:val="24"/>
        </w:rPr>
        <w:tab/>
      </w:r>
    </w:p>
    <w:p w:rsidR="00E47EF8" w:rsidRPr="005E108C" w:rsidRDefault="00E47EF8" w:rsidP="008D2706">
      <w:pPr>
        <w:jc w:val="both"/>
        <w:rPr>
          <w:rFonts w:cs="Arial"/>
          <w:szCs w:val="24"/>
          <w:lang w:eastAsia="en-US"/>
        </w:rPr>
      </w:pPr>
    </w:p>
    <w:p w:rsidR="00E47EF8" w:rsidRPr="005E108C" w:rsidRDefault="00E47EF8" w:rsidP="00986A43">
      <w:pPr>
        <w:autoSpaceDE w:val="0"/>
        <w:autoSpaceDN w:val="0"/>
        <w:adjustRightInd w:val="0"/>
        <w:jc w:val="both"/>
        <w:rPr>
          <w:rFonts w:cs="Arial"/>
          <w:b/>
          <w:bCs/>
          <w:color w:val="00B0F0"/>
          <w:szCs w:val="24"/>
          <w:lang w:eastAsia="en-US"/>
        </w:rPr>
      </w:pPr>
      <w:r w:rsidRPr="005E108C">
        <w:rPr>
          <w:rFonts w:cs="Arial"/>
          <w:b/>
          <w:bCs/>
          <w:color w:val="00B0F0"/>
          <w:szCs w:val="24"/>
          <w:lang w:eastAsia="en-US"/>
        </w:rPr>
        <w:t>CIRCOLO SURF TORBOLE</w:t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</w:rPr>
      </w:pP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>19 - 20 mag</w:t>
      </w:r>
      <w:r w:rsidRPr="005E108C">
        <w:rPr>
          <w:rFonts w:ascii="Arial" w:hAnsi="Arial" w:cs="Arial"/>
          <w:sz w:val="24"/>
          <w:szCs w:val="24"/>
        </w:rPr>
        <w:tab/>
        <w:t xml:space="preserve"> </w:t>
      </w:r>
      <w:r w:rsidRPr="005E108C">
        <w:rPr>
          <w:rFonts w:ascii="Arial" w:hAnsi="Arial" w:cs="Arial"/>
          <w:sz w:val="24"/>
          <w:szCs w:val="24"/>
        </w:rPr>
        <w:tab/>
        <w:t>Trofeo Neirotti</w:t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  <w:t xml:space="preserve"> </w:t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 xml:space="preserve">20 mag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1° Campionato Adaptive windsurf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>27 mag</w:t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</w:t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Triathlon Sup bike e running </w:t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 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>29 giu - 1lug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One hour classic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 xml:space="preserve">2 - 7 lug </w:t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  <w:t>Campionato mondiale Ifca slalom jym</w:t>
      </w:r>
      <w:r w:rsidRPr="005E108C">
        <w:rPr>
          <w:rFonts w:ascii="Arial" w:hAnsi="Arial" w:cs="Arial"/>
          <w:sz w:val="24"/>
          <w:szCs w:val="24"/>
        </w:rPr>
        <w:tab/>
        <w:t xml:space="preserve"> </w:t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>20 - 22 lug</w:t>
      </w:r>
      <w:r w:rsidRPr="005E108C">
        <w:rPr>
          <w:rFonts w:ascii="Arial" w:hAnsi="Arial" w:cs="Arial"/>
          <w:sz w:val="24"/>
          <w:szCs w:val="24"/>
        </w:rPr>
        <w:tab/>
        <w:t xml:space="preserve"> </w:t>
      </w:r>
      <w:r w:rsidRPr="005E108C">
        <w:rPr>
          <w:rFonts w:ascii="Arial" w:hAnsi="Arial" w:cs="Arial"/>
          <w:sz w:val="24"/>
          <w:szCs w:val="24"/>
        </w:rPr>
        <w:tab/>
        <w:t xml:space="preserve">Eurocup windsurfer   </w:t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  <w:t xml:space="preserve">  </w:t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>21 - 22 lug</w:t>
      </w:r>
      <w:r w:rsidRPr="005E108C">
        <w:rPr>
          <w:rFonts w:ascii="Arial" w:hAnsi="Arial" w:cs="Arial"/>
          <w:sz w:val="24"/>
          <w:szCs w:val="24"/>
        </w:rPr>
        <w:tab/>
      </w:r>
      <w:r w:rsidRPr="005E108C">
        <w:rPr>
          <w:rFonts w:ascii="Arial" w:hAnsi="Arial" w:cs="Arial"/>
          <w:sz w:val="24"/>
          <w:szCs w:val="24"/>
        </w:rPr>
        <w:tab/>
        <w:t xml:space="preserve">Tappa campionato nord Techno 293   </w:t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>11 - 12 ago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Trofeo M. Nogler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</w:t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 xml:space="preserve">13 - 15 ago 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>Torbole Pwa Youth and Junior World Cup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</w:p>
    <w:p w:rsidR="00E47EF8" w:rsidRPr="005E108C" w:rsidRDefault="00E47EF8" w:rsidP="00986A43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>15 - 16 set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>Sup longa Marathon cup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 </w:t>
      </w:r>
      <w:r w:rsidRPr="005E108C">
        <w:rPr>
          <w:rFonts w:ascii="Arial" w:hAnsi="Arial" w:cs="Arial"/>
          <w:sz w:val="24"/>
          <w:szCs w:val="24"/>
          <w:lang w:val="en-US"/>
        </w:rPr>
        <w:tab/>
        <w:t xml:space="preserve">  </w:t>
      </w:r>
    </w:p>
    <w:p w:rsidR="00E47EF8" w:rsidRPr="005E108C" w:rsidRDefault="00E47EF8" w:rsidP="00986A43">
      <w:pPr>
        <w:autoSpaceDE w:val="0"/>
        <w:autoSpaceDN w:val="0"/>
        <w:adjustRightInd w:val="0"/>
        <w:jc w:val="both"/>
        <w:rPr>
          <w:rFonts w:cs="Arial"/>
          <w:szCs w:val="24"/>
          <w:lang w:val="en-US" w:eastAsia="en-US"/>
        </w:rPr>
      </w:pPr>
    </w:p>
    <w:p w:rsidR="00E47EF8" w:rsidRPr="005E108C" w:rsidRDefault="00E47EF8" w:rsidP="008D2706">
      <w:pPr>
        <w:jc w:val="both"/>
        <w:rPr>
          <w:rFonts w:cs="Arial"/>
          <w:b/>
          <w:color w:val="00B0F0"/>
          <w:szCs w:val="24"/>
        </w:rPr>
      </w:pPr>
      <w:r w:rsidRPr="005E108C">
        <w:rPr>
          <w:rFonts w:cs="Arial"/>
          <w:b/>
          <w:color w:val="00B0F0"/>
          <w:szCs w:val="24"/>
        </w:rPr>
        <w:t>ASSOCIAZIONE VELA LAGO DI LEDRO</w:t>
      </w:r>
    </w:p>
    <w:p w:rsidR="00E47EF8" w:rsidRPr="005E108C" w:rsidRDefault="00E47EF8" w:rsidP="00093F37">
      <w:pPr>
        <w:autoSpaceDE w:val="0"/>
        <w:autoSpaceDN w:val="0"/>
        <w:adjustRightInd w:val="0"/>
        <w:rPr>
          <w:rFonts w:ascii="TrebuchetMS" w:hAnsi="TrebuchetMS" w:cs="TrebuchetMS"/>
          <w:color w:val="000000"/>
          <w:szCs w:val="24"/>
          <w:lang w:eastAsia="en-US"/>
        </w:rPr>
      </w:pPr>
    </w:p>
    <w:p w:rsidR="00E47EF8" w:rsidRPr="005E108C" w:rsidRDefault="00E47EF8" w:rsidP="00093F37">
      <w:pPr>
        <w:autoSpaceDE w:val="0"/>
        <w:autoSpaceDN w:val="0"/>
        <w:adjustRightInd w:val="0"/>
        <w:rPr>
          <w:rFonts w:ascii="TrebuchetMS" w:hAnsi="TrebuchetMS" w:cs="TrebuchetMS"/>
          <w:color w:val="000000"/>
          <w:szCs w:val="24"/>
          <w:lang w:eastAsia="en-US"/>
        </w:rPr>
      </w:pPr>
      <w:r w:rsidRPr="005E108C">
        <w:rPr>
          <w:rFonts w:ascii="TrebuchetMS" w:hAnsi="TrebuchetMS" w:cs="TrebuchetMS"/>
          <w:color w:val="000000"/>
          <w:szCs w:val="24"/>
          <w:lang w:eastAsia="en-US"/>
        </w:rPr>
        <w:t>28 giu - 1 lug</w:t>
      </w:r>
      <w:r w:rsidRPr="005E108C">
        <w:rPr>
          <w:rFonts w:ascii="TrebuchetMS" w:hAnsi="TrebuchetMS" w:cs="TrebuchetMS"/>
          <w:color w:val="000000"/>
          <w:szCs w:val="24"/>
          <w:lang w:eastAsia="en-US"/>
        </w:rPr>
        <w:tab/>
      </w:r>
      <w:r w:rsidRPr="005E108C">
        <w:rPr>
          <w:rFonts w:ascii="TrebuchetMS" w:hAnsi="TrebuchetMS" w:cs="TrebuchetMS"/>
          <w:color w:val="000000"/>
          <w:szCs w:val="24"/>
          <w:lang w:eastAsia="en-US"/>
        </w:rPr>
        <w:tab/>
      </w:r>
      <w:r w:rsidRPr="005E108C">
        <w:rPr>
          <w:rFonts w:ascii="TrebuchetMS,Bold" w:hAnsi="TrebuchetMS,Bold" w:cs="TrebuchetMS,Bold"/>
          <w:bCs/>
          <w:color w:val="000000"/>
          <w:szCs w:val="24"/>
          <w:lang w:eastAsia="en-US"/>
        </w:rPr>
        <w:t xml:space="preserve">O.M. International Ledro Match Race </w:t>
      </w:r>
      <w:r w:rsidRPr="005E108C">
        <w:rPr>
          <w:rFonts w:ascii="TrebuchetMS,Bold" w:hAnsi="TrebuchetMS,Bold" w:cs="TrebuchetMS,Bold"/>
          <w:bCs/>
          <w:color w:val="000000"/>
          <w:szCs w:val="24"/>
          <w:lang w:eastAsia="en-US"/>
        </w:rPr>
        <w:tab/>
      </w:r>
      <w:r w:rsidRPr="005E108C">
        <w:rPr>
          <w:rFonts w:ascii="TrebuchetMS,Bold" w:hAnsi="TrebuchetMS,Bold" w:cs="TrebuchetMS,Bold"/>
          <w:bCs/>
          <w:color w:val="000000"/>
          <w:szCs w:val="24"/>
          <w:lang w:eastAsia="en-US"/>
        </w:rPr>
        <w:tab/>
      </w:r>
    </w:p>
    <w:p w:rsidR="00E47EF8" w:rsidRPr="005E108C" w:rsidRDefault="00E47EF8" w:rsidP="00093F37">
      <w:pPr>
        <w:autoSpaceDE w:val="0"/>
        <w:autoSpaceDN w:val="0"/>
        <w:adjustRightInd w:val="0"/>
        <w:rPr>
          <w:rFonts w:ascii="TrebuchetMS,Bold" w:hAnsi="TrebuchetMS,Bold" w:cs="TrebuchetMS,Bold"/>
          <w:bCs/>
          <w:color w:val="000000"/>
          <w:szCs w:val="24"/>
          <w:lang w:val="en-US" w:eastAsia="en-US"/>
        </w:rPr>
      </w:pPr>
      <w:r w:rsidRPr="005E108C">
        <w:rPr>
          <w:rFonts w:ascii="TrebuchetMS" w:hAnsi="TrebuchetMS" w:cs="TrebuchetMS"/>
          <w:color w:val="000000"/>
          <w:szCs w:val="24"/>
          <w:lang w:val="en-US" w:eastAsia="en-US"/>
        </w:rPr>
        <w:t>3-8 lu</w:t>
      </w:r>
      <w:r w:rsidRPr="005E108C">
        <w:rPr>
          <w:rFonts w:ascii="TrebuchetMS" w:hAnsi="TrebuchetMS" w:cs="TrebuchetMS"/>
          <w:color w:val="000000"/>
          <w:szCs w:val="24"/>
          <w:lang w:val="en-US" w:eastAsia="en-US"/>
        </w:rPr>
        <w:tab/>
      </w:r>
      <w:r w:rsidRPr="005E108C">
        <w:rPr>
          <w:rFonts w:ascii="TrebuchetMS" w:hAnsi="TrebuchetMS" w:cs="TrebuchetMS"/>
          <w:color w:val="000000"/>
          <w:szCs w:val="24"/>
          <w:lang w:val="en-US" w:eastAsia="en-US"/>
        </w:rPr>
        <w:tab/>
      </w:r>
      <w:r w:rsidRPr="005E108C">
        <w:rPr>
          <w:rFonts w:ascii="TrebuchetMS" w:hAnsi="TrebuchetMS" w:cs="TrebuchetMS"/>
          <w:color w:val="000000"/>
          <w:szCs w:val="24"/>
          <w:lang w:val="en-US" w:eastAsia="en-US"/>
        </w:rPr>
        <w:tab/>
      </w:r>
      <w:r w:rsidRPr="005E108C">
        <w:rPr>
          <w:rFonts w:ascii="TrebuchetMS,Bold" w:hAnsi="TrebuchetMS,Bold" w:cs="TrebuchetMS,Bold"/>
          <w:bCs/>
          <w:color w:val="000000"/>
          <w:szCs w:val="24"/>
          <w:lang w:val="en-US" w:eastAsia="en-US"/>
        </w:rPr>
        <w:t xml:space="preserve">Youth Match Racing World Championship </w:t>
      </w:r>
      <w:r w:rsidRPr="005E108C">
        <w:rPr>
          <w:rFonts w:ascii="TrebuchetMS,Bold" w:hAnsi="TrebuchetMS,Bold" w:cs="TrebuchetMS,Bold"/>
          <w:bCs/>
          <w:color w:val="000000"/>
          <w:szCs w:val="24"/>
          <w:lang w:val="en-US" w:eastAsia="en-US"/>
        </w:rPr>
        <w:tab/>
      </w:r>
    </w:p>
    <w:p w:rsidR="00E47EF8" w:rsidRPr="005E108C" w:rsidRDefault="00E47EF8" w:rsidP="00A667A8">
      <w:pPr>
        <w:autoSpaceDE w:val="0"/>
        <w:autoSpaceDN w:val="0"/>
        <w:adjustRightInd w:val="0"/>
        <w:rPr>
          <w:rFonts w:cs="Arial"/>
          <w:b/>
          <w:color w:val="00B0F0"/>
          <w:szCs w:val="24"/>
          <w:lang w:val="en-US"/>
        </w:rPr>
      </w:pPr>
      <w:r w:rsidRPr="005E108C">
        <w:rPr>
          <w:rFonts w:ascii="TrebuchetMS" w:hAnsi="TrebuchetMS" w:cs="TrebuchetMS"/>
          <w:color w:val="000000"/>
          <w:szCs w:val="24"/>
          <w:lang w:val="en-US" w:eastAsia="en-US"/>
        </w:rPr>
        <w:t>20-25 ago</w:t>
      </w:r>
      <w:r w:rsidRPr="005E108C">
        <w:rPr>
          <w:rFonts w:ascii="TrebuchetMS,Bold" w:hAnsi="TrebuchetMS,Bold" w:cs="TrebuchetMS,Bold"/>
          <w:bCs/>
          <w:color w:val="000000"/>
          <w:szCs w:val="24"/>
          <w:lang w:val="en-US" w:eastAsia="en-US"/>
        </w:rPr>
        <w:t xml:space="preserve"> </w:t>
      </w:r>
      <w:r w:rsidRPr="005E108C">
        <w:rPr>
          <w:rFonts w:ascii="TrebuchetMS,Bold" w:hAnsi="TrebuchetMS,Bold" w:cs="TrebuchetMS,Bold"/>
          <w:bCs/>
          <w:color w:val="000000"/>
          <w:szCs w:val="24"/>
          <w:lang w:val="en-US" w:eastAsia="en-US"/>
        </w:rPr>
        <w:tab/>
      </w:r>
      <w:r w:rsidRPr="005E108C">
        <w:rPr>
          <w:rFonts w:ascii="TrebuchetMS,Bold" w:hAnsi="TrebuchetMS,Bold" w:cs="TrebuchetMS,Bold"/>
          <w:bCs/>
          <w:color w:val="000000"/>
          <w:szCs w:val="24"/>
          <w:lang w:val="en-US" w:eastAsia="en-US"/>
        </w:rPr>
        <w:tab/>
        <w:t xml:space="preserve">10° Optimist European Team Racing Championship  </w:t>
      </w:r>
    </w:p>
    <w:sectPr w:rsidR="00E47EF8" w:rsidRPr="005E108C" w:rsidSect="00083DCC">
      <w:headerReference w:type="default" r:id="rId7"/>
      <w:footerReference w:type="default" r:id="rId8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EF8" w:rsidRDefault="00E47EF8" w:rsidP="009C72FF">
      <w:r>
        <w:separator/>
      </w:r>
    </w:p>
  </w:endnote>
  <w:endnote w:type="continuationSeparator" w:id="0">
    <w:p w:rsidR="00E47EF8" w:rsidRDefault="00E47EF8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0A0"/>
    </w:tblPr>
    <w:tblGrid>
      <w:gridCol w:w="4934"/>
      <w:gridCol w:w="4932"/>
    </w:tblGrid>
    <w:tr w:rsidR="00E47EF8" w:rsidRPr="00BC32E2" w:rsidTr="000D62FB">
      <w:trPr>
        <w:jc w:val="center"/>
      </w:trPr>
      <w:tc>
        <w:tcPr>
          <w:tcW w:w="4934" w:type="dxa"/>
        </w:tcPr>
        <w:p w:rsidR="00E47EF8" w:rsidRPr="00C867BC" w:rsidRDefault="00E47EF8" w:rsidP="000A692D">
          <w:pPr>
            <w:pStyle w:val="Foo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C867BC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E47EF8" w:rsidRPr="00C867BC" w:rsidRDefault="00E47EF8" w:rsidP="000A692D">
          <w:pPr>
            <w:pStyle w:val="Footer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C867BC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E47EF8" w:rsidRPr="00C867BC" w:rsidRDefault="00E47EF8" w:rsidP="000A692D">
          <w:pPr>
            <w:pStyle w:val="Footer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C867BC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E47EF8" w:rsidRPr="00C867BC" w:rsidRDefault="00E47EF8" w:rsidP="000A692D">
          <w:pPr>
            <w:pStyle w:val="Footer"/>
            <w:rPr>
              <w:rFonts w:ascii="HelveticaNeueLT Std" w:hAnsi="HelveticaNeueLT Std" w:cs="Arial"/>
              <w:sz w:val="20"/>
              <w:lang w:eastAsia="it-IT"/>
            </w:rPr>
          </w:pPr>
          <w:r w:rsidRPr="00C867BC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i1029" type="#_x0000_t75" alt="Twitter_logo_blue" style="width:11.25pt;height:9pt;visibility:visible">
                <v:imagedata r:id="rId1" o:title=""/>
              </v:shape>
            </w:pict>
          </w:r>
          <w:r w:rsidRPr="00C867BC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C867BC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C867BC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</w:tcPr>
        <w:p w:rsidR="00E47EF8" w:rsidRPr="00C867BC" w:rsidRDefault="00E47EF8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C867BC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pict>
              <v:shape id="_x0000_i1030" type="#_x0000_t75" style="width:88.5pt;height:33pt;visibility:visible">
                <v:imagedata r:id="rId2" o:title=""/>
              </v:shape>
            </w:pict>
          </w:r>
        </w:p>
        <w:p w:rsidR="00E47EF8" w:rsidRPr="00C867BC" w:rsidRDefault="00E47EF8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47EF8" w:rsidRDefault="00E47EF8" w:rsidP="00C867BC">
    <w:pPr>
      <w:pStyle w:val="Footer"/>
      <w:tabs>
        <w:tab w:val="clear" w:pos="9638"/>
      </w:tabs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>
      <w:tab/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EF8" w:rsidRDefault="00E47EF8" w:rsidP="009C72FF">
      <w:r>
        <w:separator/>
      </w:r>
    </w:p>
  </w:footnote>
  <w:footnote w:type="continuationSeparator" w:id="0">
    <w:p w:rsidR="00E47EF8" w:rsidRDefault="00E47EF8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EF8" w:rsidRDefault="00E47EF8">
    <w:pPr>
      <w:pStyle w:val="Header"/>
    </w:pPr>
    <w:r w:rsidRPr="0030184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114pt;height:37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72FF"/>
    <w:rsid w:val="0006304C"/>
    <w:rsid w:val="000708AA"/>
    <w:rsid w:val="00083DCC"/>
    <w:rsid w:val="00092B77"/>
    <w:rsid w:val="00093F37"/>
    <w:rsid w:val="000970D5"/>
    <w:rsid w:val="000A692D"/>
    <w:rsid w:val="000A7202"/>
    <w:rsid w:val="000C4F2A"/>
    <w:rsid w:val="000D27B1"/>
    <w:rsid w:val="000D59D2"/>
    <w:rsid w:val="000D62FB"/>
    <w:rsid w:val="000F2041"/>
    <w:rsid w:val="000F5B39"/>
    <w:rsid w:val="000F631A"/>
    <w:rsid w:val="00113F18"/>
    <w:rsid w:val="001205F9"/>
    <w:rsid w:val="00144F7C"/>
    <w:rsid w:val="00155FD3"/>
    <w:rsid w:val="001669D7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0609"/>
    <w:rsid w:val="0022549E"/>
    <w:rsid w:val="00252C6C"/>
    <w:rsid w:val="0025727E"/>
    <w:rsid w:val="00287487"/>
    <w:rsid w:val="002933F5"/>
    <w:rsid w:val="002B2DF2"/>
    <w:rsid w:val="002D09B0"/>
    <w:rsid w:val="0030184D"/>
    <w:rsid w:val="003018AC"/>
    <w:rsid w:val="00320224"/>
    <w:rsid w:val="003366B6"/>
    <w:rsid w:val="00342BBD"/>
    <w:rsid w:val="003476B0"/>
    <w:rsid w:val="003661B4"/>
    <w:rsid w:val="00381AD6"/>
    <w:rsid w:val="00382BB2"/>
    <w:rsid w:val="00396D9F"/>
    <w:rsid w:val="003C6629"/>
    <w:rsid w:val="003E1511"/>
    <w:rsid w:val="003F360B"/>
    <w:rsid w:val="003F3739"/>
    <w:rsid w:val="003F5D6D"/>
    <w:rsid w:val="003F6FC5"/>
    <w:rsid w:val="0041263B"/>
    <w:rsid w:val="004348F1"/>
    <w:rsid w:val="0043702B"/>
    <w:rsid w:val="00446DF7"/>
    <w:rsid w:val="00486477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7656"/>
    <w:rsid w:val="00577A8A"/>
    <w:rsid w:val="005A0D15"/>
    <w:rsid w:val="005A45E9"/>
    <w:rsid w:val="005B455E"/>
    <w:rsid w:val="005B6F5D"/>
    <w:rsid w:val="005E108C"/>
    <w:rsid w:val="00622E1C"/>
    <w:rsid w:val="006256D8"/>
    <w:rsid w:val="00626AFB"/>
    <w:rsid w:val="006374B2"/>
    <w:rsid w:val="00641A0C"/>
    <w:rsid w:val="00645103"/>
    <w:rsid w:val="006469B6"/>
    <w:rsid w:val="00695487"/>
    <w:rsid w:val="006B3D66"/>
    <w:rsid w:val="006C1150"/>
    <w:rsid w:val="006D4374"/>
    <w:rsid w:val="00717251"/>
    <w:rsid w:val="00724E05"/>
    <w:rsid w:val="007312A0"/>
    <w:rsid w:val="0074772B"/>
    <w:rsid w:val="0075635D"/>
    <w:rsid w:val="007701DF"/>
    <w:rsid w:val="0077380C"/>
    <w:rsid w:val="00780633"/>
    <w:rsid w:val="0078549B"/>
    <w:rsid w:val="00797087"/>
    <w:rsid w:val="007B0451"/>
    <w:rsid w:val="007B67F0"/>
    <w:rsid w:val="007E5534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2719"/>
    <w:rsid w:val="00930C28"/>
    <w:rsid w:val="00950E9B"/>
    <w:rsid w:val="009804CE"/>
    <w:rsid w:val="0098381E"/>
    <w:rsid w:val="00986A43"/>
    <w:rsid w:val="00992575"/>
    <w:rsid w:val="0099448B"/>
    <w:rsid w:val="009A1FFC"/>
    <w:rsid w:val="009A242D"/>
    <w:rsid w:val="009A45B5"/>
    <w:rsid w:val="009C186B"/>
    <w:rsid w:val="009C72FF"/>
    <w:rsid w:val="009F20BF"/>
    <w:rsid w:val="009F4BC7"/>
    <w:rsid w:val="00A00C1F"/>
    <w:rsid w:val="00A012B7"/>
    <w:rsid w:val="00A16396"/>
    <w:rsid w:val="00A23E3A"/>
    <w:rsid w:val="00A27923"/>
    <w:rsid w:val="00A667A8"/>
    <w:rsid w:val="00A74FF4"/>
    <w:rsid w:val="00A817CB"/>
    <w:rsid w:val="00A928AD"/>
    <w:rsid w:val="00AA02AB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4A9D"/>
    <w:rsid w:val="00B95685"/>
    <w:rsid w:val="00B96D16"/>
    <w:rsid w:val="00BA0E2D"/>
    <w:rsid w:val="00BB0BF2"/>
    <w:rsid w:val="00BB19C5"/>
    <w:rsid w:val="00BB26B6"/>
    <w:rsid w:val="00BB3E2C"/>
    <w:rsid w:val="00BC32E2"/>
    <w:rsid w:val="00BC77FB"/>
    <w:rsid w:val="00C02761"/>
    <w:rsid w:val="00C21374"/>
    <w:rsid w:val="00C40386"/>
    <w:rsid w:val="00C750E8"/>
    <w:rsid w:val="00C867BC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3BEE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47EF8"/>
    <w:rsid w:val="00E90796"/>
    <w:rsid w:val="00E90D39"/>
    <w:rsid w:val="00E90F86"/>
    <w:rsid w:val="00EC6057"/>
    <w:rsid w:val="00EC7BE1"/>
    <w:rsid w:val="00EE50D2"/>
    <w:rsid w:val="00F16462"/>
    <w:rsid w:val="00F2597E"/>
    <w:rsid w:val="00F379B5"/>
    <w:rsid w:val="00F7101A"/>
    <w:rsid w:val="00F724BC"/>
    <w:rsid w:val="00F82CD8"/>
    <w:rsid w:val="00F86B94"/>
    <w:rsid w:val="00FD610A"/>
    <w:rsid w:val="00FD7EF1"/>
    <w:rsid w:val="00FF4A30"/>
    <w:rsid w:val="00FF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5D"/>
    <w:rPr>
      <w:rFonts w:ascii="Arial" w:eastAsia="Times New Roman" w:hAnsi="Arial"/>
      <w:sz w:val="24"/>
      <w:szCs w:val="20"/>
    </w:rPr>
  </w:style>
  <w:style w:type="paragraph" w:styleId="Heading1">
    <w:name w:val="heading 1"/>
    <w:basedOn w:val="Normal"/>
    <w:link w:val="Heading1Char"/>
    <w:uiPriority w:val="9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Header">
    <w:name w:val="header"/>
    <w:basedOn w:val="Normal"/>
    <w:link w:val="HeaderChar"/>
    <w:uiPriority w:val="99"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C72F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C72FF"/>
    <w:rPr>
      <w:rFonts w:cs="Times New Roman"/>
    </w:rPr>
  </w:style>
  <w:style w:type="paragraph" w:styleId="NoSpacing">
    <w:name w:val="No Spacing"/>
    <w:uiPriority w:val="99"/>
    <w:qFormat/>
    <w:rsid w:val="002D09B0"/>
    <w:rPr>
      <w:rFonts w:ascii="Times New Roman" w:eastAsia="Times New Roman" w:hAnsi="Times New Roman"/>
      <w:sz w:val="20"/>
      <w:szCs w:val="20"/>
    </w:rPr>
  </w:style>
  <w:style w:type="character" w:customStyle="1" w:styleId="TestoSohoL10">
    <w:name w:val="Testo Soho L 10"/>
    <w:uiPriority w:val="99"/>
    <w:rsid w:val="002D09B0"/>
    <w:rPr>
      <w:rFonts w:ascii="SohoGothicPro-Light" w:hAnsi="SohoGothicPro-Light"/>
      <w:color w:val="000000"/>
      <w:spacing w:val="-2"/>
      <w:sz w:val="16"/>
    </w:rPr>
  </w:style>
  <w:style w:type="character" w:styleId="Hyperlink">
    <w:name w:val="Hyperlink"/>
    <w:basedOn w:val="DefaultParagraphFont"/>
    <w:uiPriority w:val="99"/>
    <w:rsid w:val="002D09B0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3CDA"/>
    <w:rPr>
      <w:rFonts w:ascii="Tahoma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A692D"/>
    <w:rPr>
      <w:rFonts w:ascii="Univers" w:hAnsi="Univers" w:cs="Univers"/>
      <w:lang w:eastAsia="it-IT"/>
    </w:rPr>
  </w:style>
  <w:style w:type="paragraph" w:customStyle="1" w:styleId="NormaleWeb1">
    <w:name w:val="Normale (Web)1"/>
    <w:basedOn w:val="Normal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uiPriority w:val="99"/>
    <w:rsid w:val="001B7EC4"/>
    <w:rPr>
      <w:rFonts w:cs="Times New Roman"/>
    </w:rPr>
  </w:style>
  <w:style w:type="paragraph" w:styleId="NormalWeb">
    <w:name w:val="Normal (Web)"/>
    <w:basedOn w:val="Normal"/>
    <w:uiPriority w:val="99"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DefaultParagraphFont"/>
    <w:uiPriority w:val="99"/>
    <w:rsid w:val="0099257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992575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992575"/>
    <w:rPr>
      <w:rFonts w:cs="Times New Roman"/>
      <w:b/>
      <w:bCs/>
    </w:rPr>
  </w:style>
  <w:style w:type="paragraph" w:customStyle="1" w:styleId="Default">
    <w:name w:val="Default"/>
    <w:uiPriority w:val="99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2933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933F5"/>
    <w:rPr>
      <w:rFonts w:ascii="Arial" w:hAnsi="Arial" w:cs="Times New Roman"/>
      <w:sz w:val="20"/>
      <w:szCs w:val="20"/>
      <w:lang w:eastAsia="it-IT"/>
    </w:rPr>
  </w:style>
  <w:style w:type="paragraph" w:styleId="ListParagraph">
    <w:name w:val="List Paragraph"/>
    <w:basedOn w:val="Normal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57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458</Words>
  <Characters>2617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REGATE 2018 GARDA TRENTINO</dc:title>
  <dc:subject/>
  <dc:creator>T S</dc:creator>
  <cp:keywords/>
  <dc:description/>
  <cp:lastModifiedBy>dott. massimo vassallo</cp:lastModifiedBy>
  <cp:revision>2</cp:revision>
  <cp:lastPrinted>2018-04-12T11:22:00Z</cp:lastPrinted>
  <dcterms:created xsi:type="dcterms:W3CDTF">2018-04-17T08:46:00Z</dcterms:created>
  <dcterms:modified xsi:type="dcterms:W3CDTF">2018-04-17T08:46:00Z</dcterms:modified>
</cp:coreProperties>
</file>